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4E" w:rsidRPr="004310BC" w:rsidRDefault="0094134E" w:rsidP="004310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литературе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Spec="center" w:tblpY="1"/>
        <w:tblOverlap w:val="never"/>
        <w:tblW w:w="452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36"/>
        <w:gridCol w:w="3533"/>
        <w:gridCol w:w="2629"/>
        <w:gridCol w:w="1529"/>
      </w:tblGrid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center"/>
          </w:tcPr>
          <w:p w:rsidR="0094134E" w:rsidRPr="00A16595" w:rsidRDefault="0094134E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01" w:type="pct"/>
            <w:vAlign w:val="center"/>
          </w:tcPr>
          <w:p w:rsidR="0094134E" w:rsidRPr="00A16595" w:rsidRDefault="0094134E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336" w:type="pct"/>
            <w:vAlign w:val="center"/>
          </w:tcPr>
          <w:p w:rsidR="0094134E" w:rsidRPr="00A16595" w:rsidRDefault="0094134E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763" w:type="pct"/>
            <w:vAlign w:val="center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94134E" w:rsidRPr="00A16595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Гульмирова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94134E" w:rsidRPr="00A16595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Ренкова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4134E" w:rsidRPr="00A16595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Репина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4134E" w:rsidRPr="00A16595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4134E" w:rsidRPr="00A16595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Шафигуллина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4134E" w:rsidRPr="00A16595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Петухова 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4134E" w:rsidRPr="00A16595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Альметов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4134E" w:rsidRPr="00A16595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Грачева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4134E" w:rsidRPr="00A16595" w:rsidTr="00E5025E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Галимзянова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Сафин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Камалов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Ширалиева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Спирин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Нурутдинова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Долженкова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Мадянов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Мешковец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Галиева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Гибадуллина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Черенков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Арсланова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Сухарев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Ананьев 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Гарифуллина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A16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Мукасова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Ваняшина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Колганова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Коргутлова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Чукашева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Тимерханова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Габдуллина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Садриева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Ванюхин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Бектемирова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4134E" w:rsidRPr="00A16595" w:rsidTr="009545AA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Башанова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Никитина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Буканбаева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Низамова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Аминова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Терещенко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Спиридонова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Фахрутдинова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Чернова 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Куленев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Ильина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Старовойтов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94134E" w:rsidRPr="00A16595" w:rsidTr="00410E45">
        <w:trPr>
          <w:trHeight w:val="375"/>
          <w:tblCellSpacing w:w="15" w:type="dxa"/>
        </w:trPr>
        <w:tc>
          <w:tcPr>
            <w:tcW w:w="102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1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Ботракова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vAlign w:val="bottom"/>
          </w:tcPr>
          <w:p w:rsidR="0094134E" w:rsidRPr="00A16595" w:rsidRDefault="0094134E" w:rsidP="00EB2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6595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</w:tbl>
    <w:p w:rsidR="0094134E" w:rsidRDefault="0094134E" w:rsidP="00F97888">
      <w:pPr>
        <w:rPr>
          <w:rFonts w:ascii="Times New Roman" w:hAnsi="Times New Roman"/>
          <w:sz w:val="28"/>
          <w:szCs w:val="28"/>
        </w:rPr>
      </w:pPr>
    </w:p>
    <w:p w:rsidR="0094134E" w:rsidRDefault="0094134E" w:rsidP="00136E29">
      <w:pPr>
        <w:rPr>
          <w:rFonts w:ascii="Times New Roman" w:hAnsi="Times New Roman"/>
          <w:sz w:val="28"/>
          <w:szCs w:val="28"/>
        </w:rPr>
      </w:pPr>
    </w:p>
    <w:p w:rsidR="0094134E" w:rsidRPr="00F8697B" w:rsidRDefault="0094134E" w:rsidP="00136E29">
      <w:pPr>
        <w:rPr>
          <w:rFonts w:ascii="Times New Roman" w:hAnsi="Times New Roman"/>
          <w:sz w:val="28"/>
          <w:szCs w:val="28"/>
        </w:rPr>
      </w:pPr>
    </w:p>
    <w:sectPr w:rsidR="0094134E" w:rsidRPr="00F8697B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42289"/>
    <w:rsid w:val="000B41AB"/>
    <w:rsid w:val="000C1C25"/>
    <w:rsid w:val="00114D77"/>
    <w:rsid w:val="00116E0E"/>
    <w:rsid w:val="00136E29"/>
    <w:rsid w:val="00160025"/>
    <w:rsid w:val="001B06F5"/>
    <w:rsid w:val="0027722C"/>
    <w:rsid w:val="002A16DE"/>
    <w:rsid w:val="002B216B"/>
    <w:rsid w:val="002D23F4"/>
    <w:rsid w:val="002D7891"/>
    <w:rsid w:val="003051C6"/>
    <w:rsid w:val="0030688B"/>
    <w:rsid w:val="00327019"/>
    <w:rsid w:val="003B3E95"/>
    <w:rsid w:val="00410E45"/>
    <w:rsid w:val="004127F4"/>
    <w:rsid w:val="004272EB"/>
    <w:rsid w:val="004310BC"/>
    <w:rsid w:val="00455FC8"/>
    <w:rsid w:val="00490CE8"/>
    <w:rsid w:val="005315EC"/>
    <w:rsid w:val="005837E9"/>
    <w:rsid w:val="005850EA"/>
    <w:rsid w:val="005F2C78"/>
    <w:rsid w:val="005F6FB4"/>
    <w:rsid w:val="006561BF"/>
    <w:rsid w:val="006A3F07"/>
    <w:rsid w:val="006E253F"/>
    <w:rsid w:val="006E60DD"/>
    <w:rsid w:val="00720F44"/>
    <w:rsid w:val="0072780E"/>
    <w:rsid w:val="007350DC"/>
    <w:rsid w:val="00751904"/>
    <w:rsid w:val="00753FA9"/>
    <w:rsid w:val="007667A7"/>
    <w:rsid w:val="007C326A"/>
    <w:rsid w:val="007D0BFC"/>
    <w:rsid w:val="007F51FA"/>
    <w:rsid w:val="00836195"/>
    <w:rsid w:val="00844C07"/>
    <w:rsid w:val="00857B24"/>
    <w:rsid w:val="008847D7"/>
    <w:rsid w:val="00897562"/>
    <w:rsid w:val="008E767B"/>
    <w:rsid w:val="009360E9"/>
    <w:rsid w:val="0094134E"/>
    <w:rsid w:val="009545AA"/>
    <w:rsid w:val="009B4A14"/>
    <w:rsid w:val="009F5485"/>
    <w:rsid w:val="00A16595"/>
    <w:rsid w:val="00B21F3A"/>
    <w:rsid w:val="00B513A0"/>
    <w:rsid w:val="00B763D2"/>
    <w:rsid w:val="00BF3863"/>
    <w:rsid w:val="00C4735F"/>
    <w:rsid w:val="00C47446"/>
    <w:rsid w:val="00CC50B5"/>
    <w:rsid w:val="00D06DB0"/>
    <w:rsid w:val="00D10CD8"/>
    <w:rsid w:val="00D6221A"/>
    <w:rsid w:val="00D87F35"/>
    <w:rsid w:val="00DC2607"/>
    <w:rsid w:val="00DE7325"/>
    <w:rsid w:val="00E36E65"/>
    <w:rsid w:val="00E4736D"/>
    <w:rsid w:val="00E5025E"/>
    <w:rsid w:val="00E60F30"/>
    <w:rsid w:val="00EA4B74"/>
    <w:rsid w:val="00EB00BA"/>
    <w:rsid w:val="00EB204A"/>
    <w:rsid w:val="00ED7BF4"/>
    <w:rsid w:val="00F01CF6"/>
    <w:rsid w:val="00F11C62"/>
    <w:rsid w:val="00F2562D"/>
    <w:rsid w:val="00F855C7"/>
    <w:rsid w:val="00F8697B"/>
    <w:rsid w:val="00F97888"/>
    <w:rsid w:val="00FC6FA9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9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95629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89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95634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89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187</TotalTime>
  <Pages>2</Pages>
  <Words>236</Words>
  <Characters>1351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25</cp:revision>
  <dcterms:created xsi:type="dcterms:W3CDTF">2018-10-05T15:09:00Z</dcterms:created>
  <dcterms:modified xsi:type="dcterms:W3CDTF">2018-10-22T17:09:00Z</dcterms:modified>
</cp:coreProperties>
</file>